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E0039A6" w14:textId="161DEB64" w:rsidR="00267617" w:rsidRDefault="00267617"/>
    <w:p w14:paraId="29B0604F" w14:textId="4961ED0E" w:rsidR="00FC0777" w:rsidRDefault="00B47DD7">
      <w:r>
        <w:rPr>
          <w:noProof/>
        </w:rPr>
        <w:drawing>
          <wp:anchor distT="0" distB="0" distL="114300" distR="114300" simplePos="0" relativeHeight="251662336" behindDoc="0" locked="0" layoutInCell="1" allowOverlap="1" wp14:anchorId="45F454FC" wp14:editId="24AF76D8">
            <wp:simplePos x="0" y="0"/>
            <wp:positionH relativeFrom="column">
              <wp:posOffset>4867275</wp:posOffset>
            </wp:positionH>
            <wp:positionV relativeFrom="paragraph">
              <wp:posOffset>215265</wp:posOffset>
            </wp:positionV>
            <wp:extent cx="3252470" cy="2892425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470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0777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1621A37B" wp14:editId="23895F61">
                <wp:simplePos x="0" y="0"/>
                <wp:positionH relativeFrom="margin">
                  <wp:posOffset>-543560</wp:posOffset>
                </wp:positionH>
                <wp:positionV relativeFrom="page">
                  <wp:posOffset>1412240</wp:posOffset>
                </wp:positionV>
                <wp:extent cx="4399915" cy="488950"/>
                <wp:effectExtent l="0" t="0" r="0" b="635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99915" cy="4889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D33BB6" w14:textId="61444846" w:rsidR="00466EC6" w:rsidRDefault="00E12560" w:rsidP="00466EC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Primos </w:t>
                            </w:r>
                            <w:proofErr w:type="spellStart"/>
                            <w:r w:rsidR="003577C5">
                              <w:rPr>
                                <w:b/>
                                <w:sz w:val="48"/>
                                <w:szCs w:val="48"/>
                              </w:rPr>
                              <w:t>Photo</w:t>
                            </w:r>
                            <w:r w:rsidR="00AE5355">
                              <w:rPr>
                                <w:b/>
                                <w:sz w:val="48"/>
                                <w:szCs w:val="48"/>
                              </w:rPr>
                              <w:t>form</w:t>
                            </w:r>
                            <w:proofErr w:type="spellEnd"/>
                            <w:r w:rsidR="00C47142">
                              <w:rPr>
                                <w:b/>
                                <w:sz w:val="48"/>
                                <w:szCs w:val="48"/>
                              </w:rPr>
                              <w:t xml:space="preserve"> Hen Decoy</w:t>
                            </w:r>
                          </w:p>
                          <w:p w14:paraId="66A6B0AC" w14:textId="77777777" w:rsidR="00C47142" w:rsidRDefault="00C47142" w:rsidP="00466EC6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3D4A48E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</w:p>
                          <w:p w14:paraId="2FB9AEE8" w14:textId="77777777" w:rsidR="00FC0777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  <w:p w14:paraId="0177D386" w14:textId="77777777" w:rsidR="00FC0777" w:rsidRPr="00A33C52" w:rsidRDefault="00FC0777" w:rsidP="00FC0777">
                            <w:pPr>
                              <w:rPr>
                                <w:b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b/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21A37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2.8pt;margin-top:111.2pt;width:346.45pt;height:38.5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" filled="f" stroked="f">
                <v:textbox>
                  <w:txbxContent>
                    <w:p w14:paraId="74D33BB6" w14:textId="61444846" w:rsidR="00466EC6" w:rsidRDefault="00E12560" w:rsidP="00466EC6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Primos </w:t>
                      </w:r>
                      <w:proofErr w:type="spellStart"/>
                      <w:r w:rsidR="003577C5">
                        <w:rPr>
                          <w:b/>
                          <w:sz w:val="48"/>
                          <w:szCs w:val="48"/>
                        </w:rPr>
                        <w:t>Photo</w:t>
                      </w:r>
                      <w:r w:rsidR="00AE5355">
                        <w:rPr>
                          <w:b/>
                          <w:sz w:val="48"/>
                          <w:szCs w:val="48"/>
                        </w:rPr>
                        <w:t>form</w:t>
                      </w:r>
                      <w:proofErr w:type="spellEnd"/>
                      <w:r w:rsidR="00C47142">
                        <w:rPr>
                          <w:b/>
                          <w:sz w:val="48"/>
                          <w:szCs w:val="48"/>
                        </w:rPr>
                        <w:t xml:space="preserve"> Hen Decoy</w:t>
                      </w:r>
                    </w:p>
                    <w:p w14:paraId="66A6B0AC" w14:textId="77777777" w:rsidR="00C47142" w:rsidRDefault="00C47142" w:rsidP="00466EC6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3D4A48E" w14:textId="77777777"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</w:p>
                    <w:p w14:paraId="2FB9AEE8" w14:textId="77777777" w:rsidR="00FC0777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  <w:p w14:paraId="0177D386" w14:textId="77777777" w:rsidR="00FC0777" w:rsidRPr="00A33C52" w:rsidRDefault="00FC0777" w:rsidP="00FC0777">
                      <w:pPr>
                        <w:rPr>
                          <w:b/>
                          <w:sz w:val="48"/>
                          <w:szCs w:val="48"/>
                        </w:rPr>
                      </w:pPr>
                      <w:r>
                        <w:rPr>
                          <w:b/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14:paraId="6CFA7BF7" w14:textId="29D772F5" w:rsidR="00FC0777" w:rsidRDefault="00FC0777"/>
    <w:tbl>
      <w:tblPr>
        <w:tblStyle w:val="TableGrid"/>
        <w:tblpPr w:leftFromText="180" w:rightFromText="180" w:vertAnchor="text" w:horzAnchor="page" w:tblpX="827" w:tblpY="5481"/>
        <w:tblW w:w="7825" w:type="dxa"/>
        <w:tblLook w:val="04A0" w:firstRow="1" w:lastRow="0" w:firstColumn="1" w:lastColumn="0" w:noHBand="0" w:noVBand="1"/>
      </w:tblPr>
      <w:tblGrid>
        <w:gridCol w:w="1611"/>
        <w:gridCol w:w="2974"/>
        <w:gridCol w:w="1980"/>
        <w:gridCol w:w="1260"/>
      </w:tblGrid>
      <w:tr w:rsidR="00C61AA9" w14:paraId="3B897D77" w14:textId="77777777" w:rsidTr="00C61AA9">
        <w:trPr>
          <w:trHeight w:val="349"/>
        </w:trPr>
        <w:tc>
          <w:tcPr>
            <w:tcW w:w="1611" w:type="dxa"/>
            <w:shd w:val="clear" w:color="auto" w:fill="59B733"/>
          </w:tcPr>
          <w:p w14:paraId="6072AD17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SKU</w:t>
            </w:r>
          </w:p>
        </w:tc>
        <w:tc>
          <w:tcPr>
            <w:tcW w:w="2974" w:type="dxa"/>
            <w:shd w:val="clear" w:color="auto" w:fill="59B733"/>
          </w:tcPr>
          <w:p w14:paraId="2A672233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NAME</w:t>
            </w:r>
          </w:p>
        </w:tc>
        <w:tc>
          <w:tcPr>
            <w:tcW w:w="1980" w:type="dxa"/>
            <w:shd w:val="clear" w:color="auto" w:fill="59B733"/>
          </w:tcPr>
          <w:p w14:paraId="5197C602" w14:textId="77777777" w:rsidR="00C61AA9" w:rsidRPr="00767E00" w:rsidRDefault="00C61AA9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 w:rsidRPr="00767E00">
              <w:rPr>
                <w:b/>
                <w:noProof/>
                <w:color w:val="000000" w:themeColor="text1"/>
                <w:sz w:val="22"/>
                <w:szCs w:val="22"/>
              </w:rPr>
              <w:t>UPC</w:t>
            </w:r>
          </w:p>
        </w:tc>
        <w:tc>
          <w:tcPr>
            <w:tcW w:w="1260" w:type="dxa"/>
            <w:shd w:val="clear" w:color="auto" w:fill="59B733"/>
          </w:tcPr>
          <w:p w14:paraId="46941F81" w14:textId="77777777" w:rsidR="00C61AA9" w:rsidRPr="00767E00" w:rsidRDefault="006337BE" w:rsidP="00C61AA9">
            <w:pPr>
              <w:jc w:val="center"/>
              <w:rPr>
                <w:b/>
                <w:noProof/>
                <w:color w:val="000000" w:themeColor="text1"/>
                <w:sz w:val="22"/>
                <w:szCs w:val="22"/>
              </w:rPr>
            </w:pPr>
            <w:r>
              <w:rPr>
                <w:b/>
                <w:noProof/>
                <w:color w:val="000000" w:themeColor="text1"/>
                <w:sz w:val="22"/>
                <w:szCs w:val="22"/>
              </w:rPr>
              <w:t>AVG RETAIL</w:t>
            </w:r>
          </w:p>
        </w:tc>
      </w:tr>
      <w:tr w:rsidR="00C61AA9" w14:paraId="4E2970F5" w14:textId="77777777" w:rsidTr="00C61AA9">
        <w:trPr>
          <w:trHeight w:val="328"/>
        </w:trPr>
        <w:tc>
          <w:tcPr>
            <w:tcW w:w="1611" w:type="dxa"/>
          </w:tcPr>
          <w:p w14:paraId="249F23C3" w14:textId="77777777" w:rsidR="00C61AA9" w:rsidRPr="00767E00" w:rsidRDefault="00C61AA9" w:rsidP="00C61AA9">
            <w:pPr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       </w:t>
            </w:r>
            <w:r w:rsidR="00D21786">
              <w:rPr>
                <w:noProof/>
                <w:sz w:val="22"/>
                <w:szCs w:val="22"/>
              </w:rPr>
              <w:t>69068</w:t>
            </w:r>
          </w:p>
        </w:tc>
        <w:tc>
          <w:tcPr>
            <w:tcW w:w="2974" w:type="dxa"/>
          </w:tcPr>
          <w:p w14:paraId="082BA80A" w14:textId="77777777" w:rsidR="00C61AA9" w:rsidRPr="00767E00" w:rsidRDefault="006337BE" w:rsidP="00C61AA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 xml:space="preserve">Primos </w:t>
            </w:r>
            <w:r w:rsidR="00D21786">
              <w:rPr>
                <w:noProof/>
                <w:sz w:val="22"/>
                <w:szCs w:val="22"/>
              </w:rPr>
              <w:t>Photoform Hen Decoy</w:t>
            </w:r>
          </w:p>
        </w:tc>
        <w:tc>
          <w:tcPr>
            <w:tcW w:w="1980" w:type="dxa"/>
          </w:tcPr>
          <w:p w14:paraId="0DDA43F4" w14:textId="71C871EE" w:rsidR="00C61AA9" w:rsidRPr="004F3801" w:rsidRDefault="00AE5355" w:rsidP="005224A5">
            <w:pPr>
              <w:jc w:val="center"/>
              <w:rPr>
                <w:rFonts w:ascii="Calibri" w:hAnsi="Calibri"/>
                <w:sz w:val="22"/>
                <w:szCs w:val="22"/>
              </w:rPr>
            </w:pPr>
            <w:r>
              <w:rPr>
                <w:rFonts w:ascii="Calibri" w:hAnsi="Calibri"/>
                <w:sz w:val="22"/>
                <w:szCs w:val="22"/>
              </w:rPr>
              <w:t>0-10135-</w:t>
            </w:r>
            <w:r w:rsidR="000F3C98">
              <w:rPr>
                <w:rFonts w:ascii="Calibri" w:hAnsi="Calibri"/>
                <w:sz w:val="22"/>
                <w:szCs w:val="22"/>
              </w:rPr>
              <w:t>69068-7</w:t>
            </w:r>
          </w:p>
        </w:tc>
        <w:tc>
          <w:tcPr>
            <w:tcW w:w="1260" w:type="dxa"/>
          </w:tcPr>
          <w:p w14:paraId="096DA396" w14:textId="6D5AF976" w:rsidR="00C61AA9" w:rsidRPr="00767E00" w:rsidRDefault="00D21786" w:rsidP="00C61AA9">
            <w:pPr>
              <w:jc w:val="center"/>
              <w:rPr>
                <w:noProof/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w:t>$</w:t>
            </w:r>
            <w:r w:rsidR="00FC1664">
              <w:rPr>
                <w:noProof/>
                <w:sz w:val="22"/>
                <w:szCs w:val="22"/>
              </w:rPr>
              <w:t>69.99</w:t>
            </w:r>
          </w:p>
        </w:tc>
      </w:tr>
    </w:tbl>
    <w:p w14:paraId="26DF3B13" w14:textId="7D1108E8" w:rsidR="00FC0777" w:rsidRDefault="00B47DD7">
      <w:r>
        <w:rPr>
          <w:noProof/>
        </w:rPr>
        <w:drawing>
          <wp:anchor distT="0" distB="0" distL="114300" distR="114300" simplePos="0" relativeHeight="251660288" behindDoc="0" locked="0" layoutInCell="1" allowOverlap="1" wp14:anchorId="7B199F76" wp14:editId="640ED1F5">
            <wp:simplePos x="0" y="0"/>
            <wp:positionH relativeFrom="column">
              <wp:posOffset>6743700</wp:posOffset>
            </wp:positionH>
            <wp:positionV relativeFrom="paragraph">
              <wp:posOffset>2538730</wp:posOffset>
            </wp:positionV>
            <wp:extent cx="1951355" cy="2122805"/>
            <wp:effectExtent l="0" t="0" r="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355" cy="2122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496D2462" wp14:editId="54923986">
            <wp:simplePos x="0" y="0"/>
            <wp:positionH relativeFrom="column">
              <wp:posOffset>4933950</wp:posOffset>
            </wp:positionH>
            <wp:positionV relativeFrom="paragraph">
              <wp:posOffset>2683510</wp:posOffset>
            </wp:positionV>
            <wp:extent cx="1541780" cy="1845945"/>
            <wp:effectExtent l="0" t="0" r="1270" b="1905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1780" cy="184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E7186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 wp14:anchorId="36EA27FE" wp14:editId="500D023B">
                <wp:simplePos x="0" y="0"/>
                <wp:positionH relativeFrom="margin">
                  <wp:posOffset>-523875</wp:posOffset>
                </wp:positionH>
                <wp:positionV relativeFrom="paragraph">
                  <wp:posOffset>219710</wp:posOffset>
                </wp:positionV>
                <wp:extent cx="4254500" cy="1876425"/>
                <wp:effectExtent l="0" t="0" r="0" b="0"/>
                <wp:wrapSquare wrapText="bothSides"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54500" cy="1876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462035" w14:textId="4DFE95E9" w:rsidR="00FE7186" w:rsidRPr="000B5427" w:rsidRDefault="00FE7186" w:rsidP="00FE718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The most realistic decoy on the market! The Primos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Photo</w:t>
                            </w:r>
                            <w:r w:rsidR="00AE535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form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5224A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Hen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Decoy utilizes a proprietary process that allows us to take actual im</w:t>
                            </w:r>
                            <w:r w:rsidR="005224A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agery of a hen and print it on</w:t>
                            </w: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3D molded foam. Not only will this decoy be light enough to carry around all </w:t>
                            </w:r>
                            <w:proofErr w:type="gram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day</w:t>
                            </w:r>
                            <w:proofErr w:type="gram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but it will also allow you to collapse it down to fit right in your vest. </w:t>
                            </w:r>
                            <w:r w:rsidR="005224A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Never worry about lug</w:t>
                            </w:r>
                            <w:r w:rsidR="005764D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ging</w:t>
                            </w:r>
                            <w:r w:rsidR="005224A5"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your overweight decoys around the turkey woods again with this new decoy. </w:t>
                            </w:r>
                            <w:bookmarkStart w:id="0" w:name="_GoBack"/>
                            <w:bookmarkEnd w:id="0"/>
                          </w:p>
                          <w:p w14:paraId="784E5FA0" w14:textId="77777777" w:rsidR="00FC0777" w:rsidRPr="000B5427" w:rsidRDefault="00FC0777" w:rsidP="00466EC6">
                            <w:pPr>
                              <w:rPr>
                                <w:rFonts w:cstheme="min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6EA27FE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7" type="#_x0000_t202" style="position:absolute;margin-left:-41.25pt;margin-top:17.3pt;width:335pt;height:147.75pt;z-index: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" filled="f" stroked="f">
                <v:textbox>
                  <w:txbxContent>
                    <w:p w14:paraId="17462035" w14:textId="4DFE95E9" w:rsidR="00FE7186" w:rsidRPr="000B5427" w:rsidRDefault="00FE7186" w:rsidP="00FE718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The most realistic decoy on the market! The Primos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Photo</w:t>
                      </w:r>
                      <w:r w:rsidR="00AE5355">
                        <w:rPr>
                          <w:rFonts w:cstheme="minorHAnsi"/>
                          <w:sz w:val="24"/>
                          <w:szCs w:val="24"/>
                        </w:rPr>
                        <w:t>form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</w:t>
                      </w:r>
                      <w:r w:rsidR="005224A5">
                        <w:rPr>
                          <w:rFonts w:cstheme="minorHAnsi"/>
                          <w:sz w:val="24"/>
                          <w:szCs w:val="24"/>
                        </w:rPr>
                        <w:t>Hen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Decoy utilizes a proprietary process that allows us to take actual im</w:t>
                      </w:r>
                      <w:r w:rsidR="005224A5">
                        <w:rPr>
                          <w:rFonts w:cstheme="minorHAnsi"/>
                          <w:sz w:val="24"/>
                          <w:szCs w:val="24"/>
                        </w:rPr>
                        <w:t>agery of a hen and print it on</w:t>
                      </w: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3D molded foam. Not only will this decoy be light enough to carry around all </w:t>
                      </w:r>
                      <w:proofErr w:type="gram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day</w:t>
                      </w:r>
                      <w:proofErr w:type="gram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but it will also allow you to collapse it down to fit right in your vest. </w:t>
                      </w:r>
                      <w:r w:rsidR="005224A5">
                        <w:rPr>
                          <w:rFonts w:cstheme="minorHAnsi"/>
                          <w:sz w:val="24"/>
                          <w:szCs w:val="24"/>
                        </w:rPr>
                        <w:t>Never worry about lug</w:t>
                      </w:r>
                      <w:r w:rsidR="005764D5">
                        <w:rPr>
                          <w:rFonts w:cstheme="minorHAnsi"/>
                          <w:sz w:val="24"/>
                          <w:szCs w:val="24"/>
                        </w:rPr>
                        <w:t>ging</w:t>
                      </w:r>
                      <w:r w:rsidR="005224A5">
                        <w:rPr>
                          <w:rFonts w:cstheme="minorHAnsi"/>
                          <w:sz w:val="24"/>
                          <w:szCs w:val="24"/>
                        </w:rPr>
                        <w:t xml:space="preserve"> your overweight decoys around the turkey woods again with this new decoy. </w:t>
                      </w:r>
                      <w:bookmarkStart w:id="1" w:name="_GoBack"/>
                      <w:bookmarkEnd w:id="1"/>
                    </w:p>
                    <w:p w14:paraId="784E5FA0" w14:textId="77777777" w:rsidR="00FC0777" w:rsidRPr="000B5427" w:rsidRDefault="00FC0777" w:rsidP="00466EC6">
                      <w:pPr>
                        <w:rPr>
                          <w:rFonts w:cstheme="minorHAnsi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E7186" w:rsidRPr="00FC0777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D034D33" wp14:editId="22B55A12">
                <wp:simplePos x="0" y="0"/>
                <wp:positionH relativeFrom="margin">
                  <wp:posOffset>-495300</wp:posOffset>
                </wp:positionH>
                <wp:positionV relativeFrom="paragraph">
                  <wp:posOffset>2019935</wp:posOffset>
                </wp:positionV>
                <wp:extent cx="3981450" cy="1419225"/>
                <wp:effectExtent l="0" t="0" r="0" b="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14192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F8F03FD" w14:textId="77777777" w:rsidR="00FE7186" w:rsidRPr="000B5427" w:rsidRDefault="00FE7186" w:rsidP="00FE718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Proprietary </w:t>
                            </w:r>
                            <w:proofErr w:type="spellStart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Photoform</w:t>
                            </w:r>
                            <w:proofErr w:type="spellEnd"/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 xml:space="preserve"> process using actual imagery of a turkey</w:t>
                            </w:r>
                          </w:p>
                          <w:p w14:paraId="0C98F79A" w14:textId="77777777" w:rsidR="00FE7186" w:rsidRPr="000B5427" w:rsidRDefault="00FE7186" w:rsidP="00FE7186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Extremely lightweight, flexible and portable</w:t>
                            </w:r>
                          </w:p>
                          <w:p w14:paraId="635F77A1" w14:textId="77777777" w:rsidR="00FE7186" w:rsidRPr="00EA05BD" w:rsidRDefault="00FE7186" w:rsidP="00EA05BD">
                            <w:pPr>
                              <w:numPr>
                                <w:ilvl w:val="0"/>
                                <w:numId w:val="1"/>
                              </w:num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theme="minorHAnsi"/>
                                <w:sz w:val="24"/>
                                <w:szCs w:val="24"/>
                              </w:rPr>
                              <w:t>Multiple positions; contented, feeding and breeding</w:t>
                            </w:r>
                          </w:p>
                          <w:p w14:paraId="607D4D87" w14:textId="77777777" w:rsidR="00FC0777" w:rsidRPr="00EA05BD" w:rsidRDefault="00FC0777" w:rsidP="00EA05BD">
                            <w:pPr>
                              <w:spacing w:after="0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034D33" id="_x0000_s1028" type="#_x0000_t202" style="position:absolute;margin-left:-39pt;margin-top:159.05pt;width:313.5pt;height:111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" filled="f" stroked="f">
                <v:textbox>
                  <w:txbxContent>
                    <w:p w14:paraId="5F8F03FD" w14:textId="77777777" w:rsidR="00FE7186" w:rsidRPr="000B5427" w:rsidRDefault="00FE7186" w:rsidP="00FE7186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Proprietary </w:t>
                      </w:r>
                      <w:proofErr w:type="spellStart"/>
                      <w:r>
                        <w:rPr>
                          <w:rFonts w:cstheme="minorHAnsi"/>
                          <w:sz w:val="24"/>
                          <w:szCs w:val="24"/>
                        </w:rPr>
                        <w:t>Photoform</w:t>
                      </w:r>
                      <w:proofErr w:type="spellEnd"/>
                      <w:r>
                        <w:rPr>
                          <w:rFonts w:cstheme="minorHAnsi"/>
                          <w:sz w:val="24"/>
                          <w:szCs w:val="24"/>
                        </w:rPr>
                        <w:t xml:space="preserve"> process using actual imagery of a turkey</w:t>
                      </w:r>
                    </w:p>
                    <w:p w14:paraId="0C98F79A" w14:textId="77777777" w:rsidR="00FE7186" w:rsidRPr="000B5427" w:rsidRDefault="00FE7186" w:rsidP="00FE7186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Extremely lightweight, flexible and portable</w:t>
                      </w:r>
                    </w:p>
                    <w:p w14:paraId="635F77A1" w14:textId="77777777" w:rsidR="00FE7186" w:rsidRPr="00EA05BD" w:rsidRDefault="00FE7186" w:rsidP="00EA05BD">
                      <w:pPr>
                        <w:numPr>
                          <w:ilvl w:val="0"/>
                          <w:numId w:val="1"/>
                        </w:numPr>
                        <w:spacing w:after="0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cstheme="minorHAnsi"/>
                          <w:sz w:val="24"/>
                          <w:szCs w:val="24"/>
                        </w:rPr>
                        <w:t>Multiple positions; contented, feeding and breeding</w:t>
                      </w:r>
                    </w:p>
                    <w:p w14:paraId="607D4D87" w14:textId="77777777" w:rsidR="00FC0777" w:rsidRPr="00EA05BD" w:rsidRDefault="00FC0777" w:rsidP="00EA05BD">
                      <w:pPr>
                        <w:spacing w:after="0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FC0777" w:rsidSect="00FC0777">
      <w:headerReference w:type="default" r:id="rId10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93E3CA3" w14:textId="77777777" w:rsidR="00CF0A71" w:rsidRDefault="00CF0A71" w:rsidP="0086269B">
      <w:pPr>
        <w:spacing w:after="0" w:line="240" w:lineRule="auto"/>
      </w:pPr>
      <w:r>
        <w:separator/>
      </w:r>
    </w:p>
  </w:endnote>
  <w:endnote w:type="continuationSeparator" w:id="0">
    <w:p w14:paraId="23A910F5" w14:textId="77777777" w:rsidR="00CF0A71" w:rsidRDefault="00CF0A71" w:rsidP="008626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AC9775C" w14:textId="77777777" w:rsidR="00CF0A71" w:rsidRDefault="00CF0A71" w:rsidP="0086269B">
      <w:pPr>
        <w:spacing w:after="0" w:line="240" w:lineRule="auto"/>
      </w:pPr>
      <w:r>
        <w:separator/>
      </w:r>
    </w:p>
  </w:footnote>
  <w:footnote w:type="continuationSeparator" w:id="0">
    <w:p w14:paraId="7DF4F3E9" w14:textId="77777777" w:rsidR="00CF0A71" w:rsidRDefault="00CF0A71" w:rsidP="0086269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9824D3" w14:textId="77777777" w:rsidR="0086269B" w:rsidRDefault="00411083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967959B" wp14:editId="05E31B00">
          <wp:simplePos x="0" y="0"/>
          <wp:positionH relativeFrom="column">
            <wp:posOffset>-932957</wp:posOffset>
          </wp:positionH>
          <wp:positionV relativeFrom="page">
            <wp:posOffset>0</wp:posOffset>
          </wp:positionV>
          <wp:extent cx="10104120" cy="7808976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rimos_Sell-Sheet_REV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104120" cy="780897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BE657F"/>
    <w:multiLevelType w:val="multilevel"/>
    <w:tmpl w:val="148A71F4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479E36BD"/>
    <w:multiLevelType w:val="multilevel"/>
    <w:tmpl w:val="7D06B2FE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6E9D4270"/>
    <w:multiLevelType w:val="multilevel"/>
    <w:tmpl w:val="69E27F6C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439"/>
    <w:rsid w:val="0000532F"/>
    <w:rsid w:val="00062D74"/>
    <w:rsid w:val="00085F79"/>
    <w:rsid w:val="000B5427"/>
    <w:rsid w:val="000E756B"/>
    <w:rsid w:val="000F3C98"/>
    <w:rsid w:val="001021B0"/>
    <w:rsid w:val="001030A5"/>
    <w:rsid w:val="00116FBC"/>
    <w:rsid w:val="00133AD6"/>
    <w:rsid w:val="00154262"/>
    <w:rsid w:val="001A75FF"/>
    <w:rsid w:val="00267617"/>
    <w:rsid w:val="002B0E63"/>
    <w:rsid w:val="003577C5"/>
    <w:rsid w:val="00400653"/>
    <w:rsid w:val="00411083"/>
    <w:rsid w:val="00456D70"/>
    <w:rsid w:val="00466EC6"/>
    <w:rsid w:val="00482A77"/>
    <w:rsid w:val="005224A5"/>
    <w:rsid w:val="00526439"/>
    <w:rsid w:val="00561845"/>
    <w:rsid w:val="005764D5"/>
    <w:rsid w:val="005D2FCD"/>
    <w:rsid w:val="005F419C"/>
    <w:rsid w:val="006337BE"/>
    <w:rsid w:val="00652529"/>
    <w:rsid w:val="006917C3"/>
    <w:rsid w:val="00696834"/>
    <w:rsid w:val="006C43E8"/>
    <w:rsid w:val="00745F8C"/>
    <w:rsid w:val="00830BBA"/>
    <w:rsid w:val="0086269B"/>
    <w:rsid w:val="00995D19"/>
    <w:rsid w:val="009F7E87"/>
    <w:rsid w:val="00AE5355"/>
    <w:rsid w:val="00B47DD7"/>
    <w:rsid w:val="00C47142"/>
    <w:rsid w:val="00C61AA9"/>
    <w:rsid w:val="00CF0A71"/>
    <w:rsid w:val="00D21786"/>
    <w:rsid w:val="00D33B2C"/>
    <w:rsid w:val="00DD4D78"/>
    <w:rsid w:val="00DE67D7"/>
    <w:rsid w:val="00E12560"/>
    <w:rsid w:val="00E201A9"/>
    <w:rsid w:val="00E34733"/>
    <w:rsid w:val="00EA05BD"/>
    <w:rsid w:val="00EB6C28"/>
    <w:rsid w:val="00F148A2"/>
    <w:rsid w:val="00FC0777"/>
    <w:rsid w:val="00FC1664"/>
    <w:rsid w:val="00FE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35FFF40"/>
  <w15:chartTrackingRefBased/>
  <w15:docId w15:val="{C8147135-332B-4E29-97ED-E6121C519F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6269B"/>
  </w:style>
  <w:style w:type="paragraph" w:styleId="Footer">
    <w:name w:val="footer"/>
    <w:basedOn w:val="Normal"/>
    <w:link w:val="FooterChar"/>
    <w:uiPriority w:val="99"/>
    <w:unhideWhenUsed/>
    <w:rsid w:val="0086269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6269B"/>
  </w:style>
  <w:style w:type="paragraph" w:styleId="BalloonText">
    <w:name w:val="Balloon Text"/>
    <w:basedOn w:val="Normal"/>
    <w:link w:val="BalloonTextChar"/>
    <w:uiPriority w:val="99"/>
    <w:semiHidden/>
    <w:unhideWhenUsed/>
    <w:rsid w:val="00FC077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0777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FC0777"/>
    <w:pPr>
      <w:spacing w:after="0" w:line="240" w:lineRule="auto"/>
    </w:pPr>
    <w:rPr>
      <w:rFonts w:eastAsiaTheme="minorEastAsia"/>
      <w:sz w:val="21"/>
      <w:szCs w:val="2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70931\Desktop\SALES%20SUPPORT%20&amp;%20DATA\FY21%20New%20Sales%20Sheets\Templates\Doc39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Doc39</Template>
  <TotalTime>3224</TotalTime>
  <Pages>1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Eric</dc:creator>
  <cp:keywords/>
  <dc:description/>
  <cp:lastModifiedBy>Brettingen, Benjamin</cp:lastModifiedBy>
  <cp:revision>15</cp:revision>
  <cp:lastPrinted>2019-03-08T21:20:00Z</cp:lastPrinted>
  <dcterms:created xsi:type="dcterms:W3CDTF">2019-05-08T19:44:00Z</dcterms:created>
  <dcterms:modified xsi:type="dcterms:W3CDTF">2019-09-18T13:56:00Z</dcterms:modified>
</cp:coreProperties>
</file>